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454" w:rsidRPr="009A3EE2" w:rsidRDefault="00C26454" w:rsidP="009A3E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EE2">
        <w:rPr>
          <w:rFonts w:ascii="Times New Roman" w:hAnsi="Times New Roman" w:cs="Times New Roman"/>
          <w:b/>
          <w:bCs/>
          <w:sz w:val="28"/>
          <w:szCs w:val="28"/>
        </w:rPr>
        <w:t>Студенты ГБПОУ «Георгиевский колледж» лучшие в России…</w:t>
      </w:r>
    </w:p>
    <w:p w:rsidR="00C26454" w:rsidRDefault="00C26454" w:rsidP="009A3E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454" w:rsidRDefault="00C26454" w:rsidP="009A3E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 по 26 сентября в городе Анапа Краснодарского края, на базе «Санаторно-курортного объединения «Смена» проводился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Всероссийский фестиваль спорта среди учащихся профессиональных образовательных организаций. Соревнования такого большого масштаба проходили под эгидой Министерства образования и науки Российской Федерации, Министерства спорта Российской Федерации и Общественно-государственного физкультурно-спортивного объединения «Юность России».</w:t>
      </w:r>
    </w:p>
    <w:p w:rsidR="00C26454" w:rsidRPr="001131AD" w:rsidRDefault="00C26454" w:rsidP="009A3E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край на этих крупных соревнования представляла команда, состоящая из 14 студентов ГБПОУ «Георгиевский колледж».</w:t>
      </w:r>
    </w:p>
    <w:p w:rsidR="00C26454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0.5pt;margin-top:74.9pt;width:124.5pt;height:172.5pt;z-index:-251658752" wrapcoords="-112 0 -112 21519 21600 21519 21600 0 -112 0">
            <v:imagedata r:id="rId4" o:title="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В первый день соревнований участники состязались в армспорте, гиревом спорте и настольном теннисе. В армспорте среди девушек нашу команду представляли Дрейбанд Любовь и Савельева Анастасия. Любовь Дрейбанд стала абсолютной чемпионкой в этом виде спорта. В этом виде состязаний у наши спортсмены заняли общекомандное 2 место. </w:t>
      </w:r>
    </w:p>
    <w:p w:rsidR="00C26454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гиревом спорте нашу команду представляли Толстов Андрей и Громадченко Данил. Толстов Андрей в своей весовой категории стал вторым.</w:t>
      </w:r>
      <w:r w:rsidRPr="009A3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виде состязаний у наших спортсменов 2 общекомандное место.</w:t>
      </w:r>
    </w:p>
    <w:p w:rsidR="00C26454" w:rsidRPr="00EC15EA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настольном теннисе приняли участие студенты нашей команды Бушуева Валерия и Саилов Феликс. Бушуева Валерия стала абсолютным победителем, ни проиграв не одному участнику, ни одной игры. Саилов Феликс, уступив всего лишь в одной игре, занял второе место. Итог по настольному теннису был предсказуем – 1 общекомандное место. </w:t>
      </w:r>
    </w:p>
    <w:p w:rsidR="00C26454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день соревнований начался с накала страстей в плавательном бассейне с морской водой. В программу по плаванию входили «кроль на груди», «брасс» и «смешанная эстафета». Нашу команду в этом виде представляли Маёров Андрей, Пахомов Данил, Филипова Виктория, Яковенко Дарья. Заплывы были тяжёлыми так как проходили в холодной морской воде, но это не помешало Яковенко Дарье занять третье место по плаванию. </w:t>
      </w:r>
    </w:p>
    <w:p w:rsidR="00C26454" w:rsidRPr="00EC15EA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333pt;margin-top:1.8pt;width:2in;height:107.85pt;z-index:-251659776" wrapcoords="-81 0 -81 21492 21600 21492 21600 0 -81 0">
            <v:imagedata r:id="rId5" o:title="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>Спортивно-олимпийская викторина «Россия – спортивная держава!» проходила в форме игрового конкурса с различными вопросами: по олимпийским играм, по философии, основам безопасности жизнедеятельности и физической культуре. Наша команда заняла 2 место в викторине, уступив всего лишь 0,5 балла первому месту.</w:t>
      </w:r>
      <w:r w:rsidRPr="00EC15EA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26454" w:rsidRPr="00EC15EA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третий день соревнований команда края в полном составе участвовала в танцевально – музыкальном творческом представлении, в котором наиболее полно должна была охарактеризовать национальную культуру Ставропольского </w:t>
      </w:r>
      <w:r>
        <w:rPr>
          <w:noProof/>
        </w:rPr>
        <w:pict>
          <v:shape id="_x0000_s1028" type="#_x0000_t75" style="position:absolute;left:0;text-align:left;margin-left:6.75pt;margin-top:0;width:164.25pt;height:123pt;z-index:-251657728;mso-position-horizontal-relative:text;mso-position-vertical-relative:text" wrapcoords="-99 0 -99 21468 21600 21468 21600 0 -99 0">
            <v:imagedata r:id="rId6" o:title=""/>
            <w10:wrap type="tight"/>
          </v:shape>
        </w:pict>
      </w:r>
      <w:r>
        <w:rPr>
          <w:rFonts w:ascii="Times New Roman" w:hAnsi="Times New Roman" w:cs="Times New Roman"/>
          <w:sz w:val="28"/>
          <w:szCs w:val="28"/>
        </w:rPr>
        <w:t>края. Студенты колледжа представили строгому жюри подготовленную программу выступления, которое ошеломило всех зрителей. Зал без умолку аплодировал нашим студентом. В итоге 2 общекомандное место.</w:t>
      </w:r>
      <w:r w:rsidRPr="00EC15EA">
        <w:rPr>
          <w:snapToGrid w:val="0"/>
          <w:color w:val="000000"/>
          <w:w w:val="0"/>
          <w:sz w:val="2"/>
          <w:szCs w:val="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C26454" w:rsidRDefault="00C26454" w:rsidP="009A3E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четвертый день соревнований команда края участвовала в состязании по «самбо». Призёром в этом виде спорта в тяжелых поединках, проявив большую волю к победе стал Мелкумян Артем, занявший второе место. </w:t>
      </w:r>
    </w:p>
    <w:p w:rsidR="00C26454" w:rsidRDefault="00C26454" w:rsidP="00EC1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 заключительный день соревнований, команда края вышла на преодоления полосы препятствий. Полоса препятствий включала: лабиринт, гимнастический бум, забор высотой 2 метра, ручную горизонтальную лестницу, горизонтальную трубу, барьер и стрельбу. Студенты колледжа с этой полосой справились с лёгкостью, уступив всего лишь несколько секунд соперникам, заняв в этом виде спорта 3 место.</w:t>
      </w:r>
    </w:p>
    <w:p w:rsidR="00C26454" w:rsidRDefault="00C26454" w:rsidP="00EC15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Итогом соревнований в Анапе стало </w:t>
      </w:r>
      <w:r w:rsidRPr="0080684B">
        <w:rPr>
          <w:rFonts w:ascii="Times New Roman" w:hAnsi="Times New Roman" w:cs="Times New Roman"/>
          <w:i/>
          <w:iCs/>
          <w:sz w:val="28"/>
          <w:szCs w:val="28"/>
        </w:rPr>
        <w:t>1 общекомандное место</w:t>
      </w:r>
      <w:r>
        <w:rPr>
          <w:rFonts w:ascii="Times New Roman" w:hAnsi="Times New Roman" w:cs="Times New Roman"/>
          <w:sz w:val="28"/>
          <w:szCs w:val="28"/>
        </w:rPr>
        <w:t xml:space="preserve"> во Всероссийском фестивале спорта среди обучающихся профессиональных образовательных организаций. Студенты привезли 7 кубков и более 40 грамот. Можно сказать, что ребята с гордостью отстояли не только город Георгиевск и свой колледж, но и Ставропольский край на этих престижных соревнованиях, опередив лучшие команды профобразования Липецкой, Челябинской, Московской областей, Рязани, Пензы, Волгограда, Чувашской республики и других.</w:t>
      </w:r>
    </w:p>
    <w:p w:rsidR="00C26454" w:rsidRDefault="00C26454" w:rsidP="000C6A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 id="_x0000_i1025" type="#_x0000_t75" style="width:2in;height:207pt" wrapcoords="-107 0 -107 21522 21600 21522 21600 0 -107 0" o:allowoverlap="f">
            <v:imagedata r:id="rId7" o:title=""/>
          </v:shape>
        </w:pict>
      </w:r>
      <w:r>
        <w:t xml:space="preserve">      </w:t>
      </w:r>
      <w:r>
        <w:pict>
          <v:shape id="_x0000_i1026" type="#_x0000_t75" style="width:265.5pt;height:198.75pt" wrapcoords="-52 0 -52 21531 21600 21531 21600 0 -52 0" o:allowoverlap="f">
            <v:imagedata r:id="rId8" o:title=""/>
          </v:shape>
        </w:pict>
      </w:r>
    </w:p>
    <w:p w:rsidR="00C26454" w:rsidRPr="00EC15EA" w:rsidRDefault="00C26454" w:rsidP="00EC15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26454" w:rsidRPr="00EC15EA" w:rsidSect="009A3E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1978"/>
    <w:rsid w:val="000C1978"/>
    <w:rsid w:val="000C6A25"/>
    <w:rsid w:val="001131AD"/>
    <w:rsid w:val="00122F8F"/>
    <w:rsid w:val="001B5F1B"/>
    <w:rsid w:val="00221631"/>
    <w:rsid w:val="002F34CF"/>
    <w:rsid w:val="00603766"/>
    <w:rsid w:val="006322A4"/>
    <w:rsid w:val="00652BD7"/>
    <w:rsid w:val="007F31AB"/>
    <w:rsid w:val="0080684B"/>
    <w:rsid w:val="00826E05"/>
    <w:rsid w:val="00987E55"/>
    <w:rsid w:val="009A3EE2"/>
    <w:rsid w:val="00A540DF"/>
    <w:rsid w:val="00A9112D"/>
    <w:rsid w:val="00AB0EA0"/>
    <w:rsid w:val="00B620E6"/>
    <w:rsid w:val="00C26454"/>
    <w:rsid w:val="00C551A3"/>
    <w:rsid w:val="00CE37E5"/>
    <w:rsid w:val="00DB0623"/>
    <w:rsid w:val="00DD1052"/>
    <w:rsid w:val="00DE4966"/>
    <w:rsid w:val="00E77343"/>
    <w:rsid w:val="00EC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D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2</Pages>
  <Words>554</Words>
  <Characters>3158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torishny_oa</cp:lastModifiedBy>
  <cp:revision>6</cp:revision>
  <dcterms:created xsi:type="dcterms:W3CDTF">2015-09-29T09:15:00Z</dcterms:created>
  <dcterms:modified xsi:type="dcterms:W3CDTF">2015-10-06T13:14:00Z</dcterms:modified>
</cp:coreProperties>
</file>